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491C" w14:textId="77777777" w:rsidR="00887150" w:rsidRDefault="00000000">
      <w:pPr>
        <w:widowControl/>
        <w:spacing w:line="480" w:lineRule="auto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28"/>
        </w:rPr>
      </w:pPr>
      <w:r>
        <w:rPr>
          <w:rFonts w:ascii="Times New Roman" w:eastAsia="標楷體" w:hAnsi="Times New Roman" w:cs="Times New Roman"/>
          <w:b/>
          <w:bCs/>
          <w:sz w:val="36"/>
          <w:szCs w:val="28"/>
        </w:rPr>
        <w:t>高雄市政府衛生局</w:t>
      </w:r>
    </w:p>
    <w:p w14:paraId="6BFC81B9" w14:textId="77777777" w:rsidR="00887150" w:rsidRDefault="00000000">
      <w:pPr>
        <w:spacing w:line="48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28"/>
        </w:rPr>
      </w:pPr>
      <w:r>
        <w:rPr>
          <w:rFonts w:ascii="Times New Roman" w:eastAsia="標楷體" w:hAnsi="Times New Roman" w:cs="Times New Roman"/>
          <w:b/>
          <w:bCs/>
          <w:sz w:val="36"/>
          <w:szCs w:val="28"/>
        </w:rPr>
        <w:t>失智友善溫馨小故事肖像權使用同意書</w:t>
      </w:r>
    </w:p>
    <w:p w14:paraId="51098C25" w14:textId="77777777" w:rsidR="00887150" w:rsidRDefault="00887150">
      <w:pP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523DAE" w14:textId="77777777" w:rsidR="00887150" w:rsidRDefault="00000000">
      <w:pPr>
        <w:spacing w:line="480" w:lineRule="auto"/>
      </w:pPr>
      <w:r>
        <w:rPr>
          <w:rFonts w:ascii="標楷體" w:eastAsia="標楷體" w:hAnsi="標楷體" w:cs="標楷體"/>
          <w:color w:val="000000"/>
          <w:sz w:val="28"/>
          <w:szCs w:val="28"/>
        </w:rPr>
        <w:t>本人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（即立同意書人）同意照片上本人肖像，提供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高雄市政府衛生局</w:t>
      </w:r>
      <w:r>
        <w:rPr>
          <w:rFonts w:ascii="標楷體" w:eastAsia="標楷體" w:hAnsi="標楷體" w:cs="標楷體"/>
          <w:color w:val="000000"/>
          <w:sz w:val="28"/>
          <w:szCs w:val="28"/>
        </w:rPr>
        <w:t>於公務宣傳用途之範圍內永久無償使用，恐口說無憑，特立此書為證。</w:t>
      </w:r>
    </w:p>
    <w:p w14:paraId="4C153F09" w14:textId="77777777" w:rsidR="00887150" w:rsidRDefault="00887150">
      <w:pPr>
        <w:spacing w:line="480" w:lineRule="auto"/>
      </w:pPr>
    </w:p>
    <w:p w14:paraId="66201BCD" w14:textId="77777777" w:rsidR="00887150" w:rsidRDefault="00000000">
      <w:pPr>
        <w:spacing w:line="48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此致</w:t>
      </w:r>
    </w:p>
    <w:p w14:paraId="78D77803" w14:textId="77777777" w:rsidR="00887150" w:rsidRDefault="00000000">
      <w:pPr>
        <w:spacing w:line="48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高雄市政府衛生局</w:t>
      </w:r>
    </w:p>
    <w:p w14:paraId="7D24048C" w14:textId="77777777" w:rsidR="00887150" w:rsidRDefault="00887150">
      <w:pPr>
        <w:spacing w:line="480" w:lineRule="auto"/>
      </w:pPr>
    </w:p>
    <w:p w14:paraId="69CF59A1" w14:textId="77777777" w:rsidR="00887150" w:rsidRDefault="00000000">
      <w:pPr>
        <w:spacing w:line="480" w:lineRule="auto"/>
      </w:pPr>
      <w:r>
        <w:rPr>
          <w:rFonts w:ascii="標楷體" w:eastAsia="標楷體" w:hAnsi="標楷體" w:cs="標楷體"/>
          <w:color w:val="000000"/>
          <w:sz w:val="28"/>
          <w:szCs w:val="28"/>
        </w:rPr>
        <w:t>立同意書人：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＿＿＿＿＿＿＿＿＿＿＿＿＿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(簽名</w:t>
      </w:r>
      <w:r>
        <w:rPr>
          <w:rFonts w:ascii="Times New Roman" w:eastAsia="標楷體" w:hAnsi="Times New Roman" w:cs="Times New Roman"/>
          <w:sz w:val="28"/>
          <w:szCs w:val="28"/>
        </w:rPr>
        <w:t>／</w:t>
      </w:r>
      <w:r>
        <w:rPr>
          <w:rFonts w:ascii="標楷體" w:eastAsia="標楷體" w:hAnsi="標楷體" w:cs="標楷體"/>
          <w:color w:val="000000"/>
          <w:sz w:val="28"/>
          <w:szCs w:val="28"/>
        </w:rPr>
        <w:t>蓋章)</w:t>
      </w:r>
    </w:p>
    <w:p w14:paraId="52AE6F8C" w14:textId="77777777" w:rsidR="00887150" w:rsidRDefault="00000000">
      <w:pPr>
        <w:spacing w:line="480" w:lineRule="auto"/>
      </w:pPr>
      <w:r>
        <w:rPr>
          <w:rFonts w:ascii="標楷體" w:eastAsia="標楷體" w:hAnsi="標楷體" w:cs="標楷體"/>
          <w:color w:val="000000"/>
          <w:sz w:val="28"/>
          <w:szCs w:val="28"/>
        </w:rPr>
        <w:t>身分證字號：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＿＿＿＿＿＿＿＿＿＿＿＿＿</w:t>
      </w:r>
      <w:proofErr w:type="gramEnd"/>
    </w:p>
    <w:p w14:paraId="08FA2395" w14:textId="77777777" w:rsidR="00887150" w:rsidRDefault="00000000">
      <w:pPr>
        <w:spacing w:line="480" w:lineRule="auto"/>
      </w:pPr>
      <w:r>
        <w:rPr>
          <w:rFonts w:ascii="標楷體" w:eastAsia="標楷體" w:hAnsi="標楷體" w:cs="標楷體"/>
          <w:color w:val="000000"/>
          <w:sz w:val="28"/>
          <w:szCs w:val="28"/>
        </w:rPr>
        <w:t>地址：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＿＿＿＿＿＿＿＿＿＿＿＿＿</w:t>
      </w:r>
      <w:proofErr w:type="gramEnd"/>
    </w:p>
    <w:p w14:paraId="7F33B6CF" w14:textId="77777777" w:rsidR="00887150" w:rsidRDefault="00000000">
      <w:pPr>
        <w:spacing w:line="48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連絡電話：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＿＿＿＿＿＿＿＿＿＿＿＿＿</w:t>
      </w:r>
      <w:proofErr w:type="gramEnd"/>
    </w:p>
    <w:p w14:paraId="7DF91F6D" w14:textId="77777777" w:rsidR="00887150" w:rsidRDefault="00887150">
      <w:pPr>
        <w:spacing w:line="480" w:lineRule="auto"/>
      </w:pPr>
    </w:p>
    <w:p w14:paraId="59379F18" w14:textId="77777777" w:rsidR="00887150" w:rsidRDefault="00887150">
      <w:pPr>
        <w:spacing w:line="480" w:lineRule="auto"/>
      </w:pPr>
    </w:p>
    <w:p w14:paraId="45DF375B" w14:textId="77777777" w:rsidR="00887150" w:rsidRDefault="00000000">
      <w:pPr>
        <w:spacing w:line="480" w:lineRule="auto"/>
      </w:pPr>
      <w:r>
        <w:rPr>
          <w:rFonts w:ascii="標楷體" w:eastAsia="標楷體" w:hAnsi="標楷體" w:cs="標楷體"/>
          <w:color w:val="000000"/>
          <w:sz w:val="28"/>
          <w:szCs w:val="28"/>
        </w:rPr>
        <w:t>中華民國   年   月   日</w:t>
      </w:r>
    </w:p>
    <w:sectPr w:rsidR="00887150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086ED" w14:textId="77777777" w:rsidR="00294A0F" w:rsidRDefault="00294A0F">
      <w:r>
        <w:separator/>
      </w:r>
    </w:p>
  </w:endnote>
  <w:endnote w:type="continuationSeparator" w:id="0">
    <w:p w14:paraId="7CC1390B" w14:textId="77777777" w:rsidR="00294A0F" w:rsidRDefault="0029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1C3AB" w14:textId="77777777" w:rsidR="00294A0F" w:rsidRDefault="00294A0F">
      <w:r>
        <w:rPr>
          <w:color w:val="000000"/>
        </w:rPr>
        <w:separator/>
      </w:r>
    </w:p>
  </w:footnote>
  <w:footnote w:type="continuationSeparator" w:id="0">
    <w:p w14:paraId="1A1CE678" w14:textId="77777777" w:rsidR="00294A0F" w:rsidRDefault="00294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87150"/>
    <w:rsid w:val="00294A0F"/>
    <w:rsid w:val="005E2B83"/>
    <w:rsid w:val="00887150"/>
    <w:rsid w:val="00D6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02F9B"/>
  <w15:docId w15:val="{4F5B6704-D5D5-4249-93A9-95BE3FAB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雅芬 郭</cp:lastModifiedBy>
  <cp:revision>2</cp:revision>
  <dcterms:created xsi:type="dcterms:W3CDTF">2026-08-12T01:11:00Z</dcterms:created>
  <dcterms:modified xsi:type="dcterms:W3CDTF">2026-08-12T01:11:00Z</dcterms:modified>
</cp:coreProperties>
</file>