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DFE5" w14:textId="77777777" w:rsidR="0009618D" w:rsidRDefault="00000000">
      <w:pPr>
        <w:pStyle w:val="2"/>
        <w:pBdr>
          <w:right w:val="single" w:sz="2" w:space="0" w:color="FFFFFF" w:shadow="1"/>
        </w:pBdr>
        <w:spacing w:before="0" w:after="0" w:line="268" w:lineRule="auto"/>
        <w:jc w:val="center"/>
        <w:rPr>
          <w:rFonts w:ascii="Times New Roman" w:eastAsia="標楷體" w:hAnsi="Times New Roman" w:cs="Times New Roman"/>
          <w:color w:val="1F1F1F"/>
          <w:sz w:val="32"/>
          <w:szCs w:val="32"/>
        </w:rPr>
      </w:pPr>
      <w:r>
        <w:rPr>
          <w:rFonts w:ascii="Times New Roman" w:eastAsia="標楷體" w:hAnsi="Times New Roman" w:cs="Times New Roman"/>
          <w:color w:val="1F1F1F"/>
          <w:sz w:val="32"/>
          <w:szCs w:val="32"/>
        </w:rPr>
        <w:t>高雄市政府衛生局</w:t>
      </w:r>
    </w:p>
    <w:p w14:paraId="5E5E172D" w14:textId="77777777" w:rsidR="0009618D" w:rsidRDefault="00000000">
      <w:pPr>
        <w:spacing w:line="4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失智友善溫馨小故事徵選內容表</w:t>
      </w:r>
    </w:p>
    <w:p w14:paraId="5AAC0205" w14:textId="77777777" w:rsidR="0009618D" w:rsidRDefault="00000000">
      <w:pPr>
        <w:jc w:val="both"/>
      </w:pPr>
      <w:r>
        <w:rPr>
          <w:rFonts w:ascii="標楷體" w:eastAsia="標楷體" w:hAnsi="標楷體"/>
          <w:color w:val="808080"/>
        </w:rPr>
        <w:t>收件編號：</w:t>
      </w:r>
    </w:p>
    <w:p w14:paraId="13D67081" w14:textId="77777777" w:rsidR="0009618D" w:rsidRDefault="00000000">
      <w:pPr>
        <w:spacing w:line="400" w:lineRule="exact"/>
        <w:ind w:right="97"/>
        <w:jc w:val="both"/>
      </w:pPr>
      <w:r>
        <w:rPr>
          <w:rFonts w:ascii="標楷體" w:eastAsia="標楷體" w:hAnsi="標楷體"/>
        </w:rPr>
        <w:t>填表日期：     年     月     日</w:t>
      </w:r>
    </w:p>
    <w:tbl>
      <w:tblPr>
        <w:tblW w:w="107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137"/>
        <w:gridCol w:w="8135"/>
      </w:tblGrid>
      <w:tr w:rsidR="0009618D" w14:paraId="73F4BBF2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D3EA" w14:textId="77777777" w:rsidR="0009618D" w:rsidRDefault="00000000">
            <w:pPr>
              <w:widowControl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投稿單位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83B0" w14:textId="77777777" w:rsidR="0009618D" w:rsidRDefault="00000000">
            <w:pPr>
              <w:widowControl/>
              <w:spacing w:line="48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高雄市政府教育局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-○○○○</w:t>
            </w:r>
          </w:p>
        </w:tc>
      </w:tr>
      <w:tr w:rsidR="0009618D" w14:paraId="3036AF1E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17EC" w14:textId="77777777" w:rsidR="0009618D" w:rsidRDefault="00000000">
            <w:pPr>
              <w:widowControl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職稱及姓名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6685" w14:textId="77777777" w:rsidR="0009618D" w:rsidRDefault="0009618D">
            <w:pPr>
              <w:widowControl/>
              <w:spacing w:line="48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09618D" w14:paraId="4B3770BD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F195" w14:textId="77777777" w:rsidR="0009618D" w:rsidRDefault="00000000">
            <w:pPr>
              <w:widowControl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連絡電話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B93E" w14:textId="77777777" w:rsidR="0009618D" w:rsidRDefault="0009618D">
            <w:pPr>
              <w:widowControl/>
              <w:spacing w:line="48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09618D" w14:paraId="14BB61AF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CEE1C" w14:textId="77777777" w:rsidR="0009618D" w:rsidRDefault="00000000">
            <w:pPr>
              <w:widowControl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電子信箱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6DC8" w14:textId="77777777" w:rsidR="0009618D" w:rsidRDefault="0009618D">
            <w:pPr>
              <w:widowControl/>
              <w:spacing w:line="48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09618D" w14:paraId="077182AC" w14:textId="77777777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29BF" w14:textId="77777777" w:rsidR="0009618D" w:rsidRDefault="00000000">
            <w:pPr>
              <w:widowControl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故事主題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86EA" w14:textId="77777777" w:rsidR="0009618D" w:rsidRDefault="00000000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(20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個字為限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</w:tr>
      <w:tr w:rsidR="0009618D" w14:paraId="116D03D3" w14:textId="77777777">
        <w:tblPrEx>
          <w:tblCellMar>
            <w:top w:w="0" w:type="dxa"/>
            <w:bottom w:w="0" w:type="dxa"/>
          </w:tblCellMar>
        </w:tblPrEx>
        <w:trPr>
          <w:trHeight w:val="925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B4C9" w14:textId="77777777" w:rsidR="0009618D" w:rsidRDefault="00000000">
            <w:pPr>
              <w:widowControl/>
              <w:spacing w:line="348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lastRenderedPageBreak/>
              <w:t>故事內容</w:t>
            </w:r>
          </w:p>
        </w:tc>
        <w:tc>
          <w:tcPr>
            <w:tcW w:w="10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549E" w14:textId="77777777" w:rsidR="0009618D" w:rsidRDefault="00000000">
            <w:pPr>
              <w:widowControl/>
              <w:spacing w:line="360" w:lineRule="auto"/>
              <w:jc w:val="both"/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以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1000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字為上限，本文共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字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</w:tr>
    </w:tbl>
    <w:p w14:paraId="1E3861A3" w14:textId="77777777" w:rsidR="00000000" w:rsidRDefault="00000000">
      <w:pPr>
        <w:sectPr w:rsidR="00000000">
          <w:footerReference w:type="default" r:id="rId6"/>
          <w:pgSz w:w="12240" w:h="15840"/>
          <w:pgMar w:top="567" w:right="758" w:bottom="568" w:left="709" w:header="0" w:footer="207" w:gutter="0"/>
          <w:pgNumType w:start="1"/>
          <w:cols w:space="720"/>
        </w:sectPr>
      </w:pPr>
    </w:p>
    <w:p w14:paraId="74067597" w14:textId="77777777" w:rsidR="0009618D" w:rsidRDefault="0009618D">
      <w:pPr>
        <w:jc w:val="both"/>
      </w:pPr>
    </w:p>
    <w:tbl>
      <w:tblPr>
        <w:tblW w:w="9498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931"/>
      </w:tblGrid>
      <w:tr w:rsidR="0009618D" w14:paraId="347D289D" w14:textId="77777777">
        <w:tblPrEx>
          <w:tblCellMar>
            <w:top w:w="0" w:type="dxa"/>
            <w:bottom w:w="0" w:type="dxa"/>
          </w:tblCellMar>
        </w:tblPrEx>
        <w:trPr>
          <w:trHeight w:val="52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17B8" w14:textId="77777777" w:rsidR="0009618D" w:rsidRDefault="00000000">
            <w:pPr>
              <w:widowControl/>
              <w:spacing w:line="348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圖片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BD0A" w14:textId="77777777" w:rsidR="0009618D" w:rsidRDefault="0009618D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09618D" w14:paraId="4B03472C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BCBCD" w14:textId="77777777" w:rsidR="0009618D" w:rsidRDefault="0009618D">
            <w:pPr>
              <w:widowControl/>
              <w:spacing w:line="348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5D3A" w14:textId="77777777" w:rsidR="0009618D" w:rsidRDefault="00000000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說明：</w:t>
            </w:r>
          </w:p>
        </w:tc>
      </w:tr>
      <w:tr w:rsidR="0009618D" w14:paraId="4B29A4AE" w14:textId="77777777">
        <w:tblPrEx>
          <w:tblCellMar>
            <w:top w:w="0" w:type="dxa"/>
            <w:bottom w:w="0" w:type="dxa"/>
          </w:tblCellMar>
        </w:tblPrEx>
        <w:trPr>
          <w:trHeight w:val="56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394D" w14:textId="77777777" w:rsidR="0009618D" w:rsidRDefault="00000000">
            <w:pPr>
              <w:widowControl/>
              <w:spacing w:line="348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圖片</w:t>
            </w: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2268" w14:textId="77777777" w:rsidR="0009618D" w:rsidRDefault="0009618D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09618D" w14:paraId="3B98EFBE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8A32" w14:textId="77777777" w:rsidR="0009618D" w:rsidRDefault="0009618D">
            <w:pPr>
              <w:widowControl/>
              <w:spacing w:line="348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519D" w14:textId="77777777" w:rsidR="0009618D" w:rsidRDefault="00000000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說明：</w:t>
            </w:r>
          </w:p>
        </w:tc>
      </w:tr>
    </w:tbl>
    <w:p w14:paraId="75322197" w14:textId="77777777" w:rsidR="0009618D" w:rsidRDefault="00000000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至多</w:t>
      </w:r>
      <w:r>
        <w:rPr>
          <w:rFonts w:ascii="Times New Roman" w:eastAsia="標楷體" w:hAnsi="Times New Roman" w:cs="Times New Roman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張圖片，欄位不足請自行增列。</w:t>
      </w:r>
    </w:p>
    <w:p w14:paraId="1F3F8855" w14:textId="77777777" w:rsidR="0009618D" w:rsidRDefault="0009618D">
      <w:pPr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35DDCB3" w14:textId="77777777" w:rsidR="0009618D" w:rsidRDefault="0009618D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before="240" w:after="150" w:line="268" w:lineRule="auto"/>
        <w:jc w:val="both"/>
        <w:rPr>
          <w:rFonts w:ascii="Times New Roman" w:eastAsia="標楷體" w:hAnsi="Times New Roman" w:cs="Times New Roman"/>
          <w:color w:val="1F1F1F"/>
          <w:sz w:val="28"/>
          <w:szCs w:val="28"/>
        </w:rPr>
      </w:pPr>
    </w:p>
    <w:sectPr w:rsidR="0009618D">
      <w:headerReference w:type="default" r:id="rId7"/>
      <w:footerReference w:type="default" r:id="rId8"/>
      <w:pgSz w:w="11906" w:h="16838"/>
      <w:pgMar w:top="1440" w:right="1800" w:bottom="993" w:left="1800" w:header="851" w:footer="5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D6D15" w14:textId="77777777" w:rsidR="00182118" w:rsidRDefault="00182118">
      <w:r>
        <w:separator/>
      </w:r>
    </w:p>
  </w:endnote>
  <w:endnote w:type="continuationSeparator" w:id="0">
    <w:p w14:paraId="55A0289C" w14:textId="77777777" w:rsidR="00182118" w:rsidRDefault="0018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4050" w14:textId="77777777" w:rsidR="00000000" w:rsidRDefault="00000000">
    <w:pPr>
      <w:pStyle w:val="a9"/>
      <w:jc w:val="center"/>
    </w:pPr>
    <w:r>
      <w:t>6</w:t>
    </w:r>
  </w:p>
  <w:p w14:paraId="2F6E2643" w14:textId="77777777" w:rsidR="00000000" w:rsidRDefault="000000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8EE" w14:textId="77777777" w:rsidR="00000000" w:rsidRDefault="00000000">
    <w:pPr>
      <w:pStyle w:val="a9"/>
      <w:jc w:val="center"/>
    </w:pPr>
    <w:r>
      <w:t>9</w:t>
    </w:r>
  </w:p>
  <w:p w14:paraId="50FE60AE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0F77" w14:textId="77777777" w:rsidR="00182118" w:rsidRDefault="00182118">
      <w:r>
        <w:rPr>
          <w:color w:val="000000"/>
        </w:rPr>
        <w:separator/>
      </w:r>
    </w:p>
  </w:footnote>
  <w:footnote w:type="continuationSeparator" w:id="0">
    <w:p w14:paraId="632DA540" w14:textId="77777777" w:rsidR="00182118" w:rsidRDefault="00182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DED5" w14:textId="77777777" w:rsidR="00000000" w:rsidRDefault="00000000">
    <w:pPr>
      <w:pStyle w:val="a7"/>
      <w:spacing w:before="240"/>
      <w:rPr>
        <w:rFonts w:ascii="Times New Roman" w:eastAsia="標楷體" w:hAnsi="Times New Roman" w:cs="Times New Roman"/>
        <w:sz w:val="28"/>
      </w:rPr>
    </w:pPr>
    <w:r>
      <w:rPr>
        <w:rFonts w:ascii="Times New Roman" w:eastAsia="標楷體" w:hAnsi="Times New Roman" w:cs="Times New Roman"/>
        <w:sz w:val="28"/>
      </w:rPr>
      <w:t>附件</w:t>
    </w:r>
    <w:r>
      <w:rPr>
        <w:rFonts w:ascii="Times New Roman" w:eastAsia="標楷體" w:hAnsi="Times New Roman" w:cs="Times New Roman"/>
        <w:sz w:val="28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618D"/>
    <w:rsid w:val="0009618D"/>
    <w:rsid w:val="00182118"/>
    <w:rsid w:val="00A51FFD"/>
    <w:rsid w:val="00D6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4B922"/>
  <w15:docId w15:val="{4F5B6704-D5D5-4249-93A9-95BE3FAB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新細明體" w:hAnsi="Arial" w:cs="Arial"/>
        <w:sz w:val="22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pPr>
      <w:ind w:left="480"/>
    </w:pPr>
    <w:rPr>
      <w:rFonts w:ascii="Cambria" w:hAnsi="Cambria" w:cs="Times New Roman"/>
      <w:kern w:val="3"/>
      <w:sz w:val="24"/>
    </w:rPr>
  </w:style>
  <w:style w:type="character" w:customStyle="1" w:styleId="a6">
    <w:name w:val="清單段落 字元"/>
    <w:rPr>
      <w:rFonts w:ascii="Cambria" w:hAnsi="Cambria" w:cs="Times New Roman"/>
      <w:kern w:val="3"/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styleId="ab">
    <w:name w:val="Strong"/>
    <w:basedOn w:val="a0"/>
    <w:rPr>
      <w:b/>
      <w:b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sz w:val="24"/>
      <w:szCs w:val="24"/>
    </w:rPr>
  </w:style>
  <w:style w:type="character" w:styleId="ac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paragraph" w:styleId="ad">
    <w:name w:val="Balloon Text"/>
    <w:basedOn w:val="a"/>
    <w:rPr>
      <w:rFonts w:ascii="Calibri" w:hAnsi="Calibri" w:cs="Times New Roman"/>
      <w:sz w:val="18"/>
      <w:szCs w:val="18"/>
    </w:rPr>
  </w:style>
  <w:style w:type="character" w:customStyle="1" w:styleId="ae">
    <w:name w:val="註解方塊文字 字元"/>
    <w:basedOn w:val="a0"/>
    <w:rPr>
      <w:rFonts w:ascii="Calibri" w:eastAsia="新細明體" w:hAnsi="Calibri" w:cs="Times New Roman"/>
      <w:sz w:val="18"/>
      <w:szCs w:val="18"/>
    </w:rPr>
  </w:style>
  <w:style w:type="character" w:customStyle="1" w:styleId="af">
    <w:name w:val="未解析的提及項目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雅芬 郭</cp:lastModifiedBy>
  <cp:revision>2</cp:revision>
  <cp:lastPrinted>2026-05-12T10:14:00Z</cp:lastPrinted>
  <dcterms:created xsi:type="dcterms:W3CDTF">2026-08-12T01:10:00Z</dcterms:created>
  <dcterms:modified xsi:type="dcterms:W3CDTF">2026-08-12T01:10:00Z</dcterms:modified>
</cp:coreProperties>
</file>